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52C3" w:rsidRDefault="00162A9B">
      <w:pPr>
        <w:spacing w:after="0"/>
        <w:ind w:left="-1440" w:right="10460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page">
              <wp:posOffset>2540</wp:posOffset>
            </wp:positionH>
            <wp:positionV relativeFrom="page">
              <wp:posOffset>30480</wp:posOffset>
            </wp:positionV>
            <wp:extent cx="7550150" cy="10633710"/>
            <wp:effectExtent l="0" t="0" r="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50150" cy="10633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2552C3" w:rsidRDefault="00162A9B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0">
            <wp:simplePos x="0" y="0"/>
            <wp:positionH relativeFrom="page">
              <wp:posOffset>2540</wp:posOffset>
            </wp:positionH>
            <wp:positionV relativeFrom="page">
              <wp:posOffset>30480</wp:posOffset>
            </wp:positionV>
            <wp:extent cx="7550150" cy="10633710"/>
            <wp:effectExtent l="0" t="0" r="0" b="0"/>
            <wp:wrapTopAndBottom/>
            <wp:docPr id="11" name="Picture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50150" cy="10633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2552C3" w:rsidRDefault="00162A9B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0288" behindDoc="0" locked="0" layoutInCell="1" allowOverlap="0">
            <wp:simplePos x="0" y="0"/>
            <wp:positionH relativeFrom="page">
              <wp:posOffset>2540</wp:posOffset>
            </wp:positionH>
            <wp:positionV relativeFrom="page">
              <wp:posOffset>30480</wp:posOffset>
            </wp:positionV>
            <wp:extent cx="7550150" cy="10633710"/>
            <wp:effectExtent l="0" t="0" r="0" b="0"/>
            <wp:wrapTopAndBottom/>
            <wp:docPr id="15" name="Picture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50150" cy="10633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2552C3" w:rsidRDefault="00162A9B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>
            <wp:simplePos x="0" y="0"/>
            <wp:positionH relativeFrom="page">
              <wp:posOffset>2540</wp:posOffset>
            </wp:positionH>
            <wp:positionV relativeFrom="page">
              <wp:posOffset>30480</wp:posOffset>
            </wp:positionV>
            <wp:extent cx="7550150" cy="10633710"/>
            <wp:effectExtent l="0" t="0" r="0" b="0"/>
            <wp:wrapTopAndBottom/>
            <wp:docPr id="19" name="Picture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50150" cy="10633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2552C3" w:rsidRDefault="00162A9B">
      <w:pPr>
        <w:spacing w:after="0"/>
        <w:ind w:left="-1440" w:right="10460"/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0">
            <wp:simplePos x="0" y="0"/>
            <wp:positionH relativeFrom="page">
              <wp:posOffset>2540</wp:posOffset>
            </wp:positionH>
            <wp:positionV relativeFrom="page">
              <wp:posOffset>30480</wp:posOffset>
            </wp:positionV>
            <wp:extent cx="7550150" cy="10633710"/>
            <wp:effectExtent l="0" t="0" r="0" b="0"/>
            <wp:wrapTopAndBottom/>
            <wp:docPr id="23" name="Picture 2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50150" cy="10633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:rsidR="002552C3" w:rsidRDefault="00162A9B">
      <w:pPr>
        <w:spacing w:after="0"/>
        <w:ind w:left="-1440" w:right="10460"/>
      </w:pPr>
      <w:r>
        <w:rPr>
          <w:noProof/>
        </w:rPr>
        <w:drawing>
          <wp:anchor distT="0" distB="0" distL="114300" distR="114300" simplePos="0" relativeHeight="251663360" behindDoc="0" locked="0" layoutInCell="1" allowOverlap="0">
            <wp:simplePos x="0" y="0"/>
            <wp:positionH relativeFrom="page">
              <wp:posOffset>2540</wp:posOffset>
            </wp:positionH>
            <wp:positionV relativeFrom="page">
              <wp:posOffset>30480</wp:posOffset>
            </wp:positionV>
            <wp:extent cx="7550150" cy="10633710"/>
            <wp:effectExtent l="0" t="0" r="0" b="0"/>
            <wp:wrapTopAndBottom/>
            <wp:docPr id="27" name="Picture 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 27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550150" cy="106337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2552C3">
      <w:pgSz w:w="11900" w:h="16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2C3"/>
    <w:rsid w:val="00162A9B"/>
    <w:rsid w:val="00255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A25D9E1-9AA3-4E9E-B224-4C97DB621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theme" Target="theme/theme1.xml"/><Relationship Id="rId5" Type="http://schemas.openxmlformats.org/officeDocument/2006/relationships/image" Target="media/image2.jpg"/><Relationship Id="rId10" Type="http://schemas.openxmlformats.org/officeDocument/2006/relationships/fontTable" Target="fontTable.xml"/><Relationship Id="rId4" Type="http://schemas.openxmlformats.org/officeDocument/2006/relationships/image" Target="media/image1.jpg"/><Relationship Id="rId9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51609F22</Template>
  <TotalTime>1</TotalTime>
  <Pages>6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דגנית סמי</dc:creator>
  <cp:keywords/>
  <cp:lastModifiedBy>דגנית סמי</cp:lastModifiedBy>
  <cp:revision>2</cp:revision>
  <dcterms:created xsi:type="dcterms:W3CDTF">2023-07-02T11:43:00Z</dcterms:created>
  <dcterms:modified xsi:type="dcterms:W3CDTF">2023-07-02T11:43:00Z</dcterms:modified>
</cp:coreProperties>
</file>