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C3" w:rsidRDefault="00162A9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552C3" w:rsidRDefault="00162A9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552C3" w:rsidRDefault="00162A9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552C3" w:rsidRDefault="00162A9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552C3" w:rsidRDefault="00162A9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552C3" w:rsidRDefault="00162A9B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2540</wp:posOffset>
            </wp:positionH>
            <wp:positionV relativeFrom="page">
              <wp:posOffset>30480</wp:posOffset>
            </wp:positionV>
            <wp:extent cx="7550150" cy="1063371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52C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C3"/>
    <w:rsid w:val="00162A9B"/>
    <w:rsid w:val="0025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5D9E1-9AA3-4E9E-B224-4C97DB62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51609F22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דגנית סמי</dc:creator>
  <cp:keywords/>
  <cp:lastModifiedBy>דגנית סמי</cp:lastModifiedBy>
  <cp:revision>2</cp:revision>
  <dcterms:created xsi:type="dcterms:W3CDTF">2023-07-02T11:43:00Z</dcterms:created>
  <dcterms:modified xsi:type="dcterms:W3CDTF">2023-07-02T11:43:00Z</dcterms:modified>
</cp:coreProperties>
</file>